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2B7FB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39A8D939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1DA22CA9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719817C6" w14:textId="77777777" w:rsidR="00DC5D89" w:rsidRPr="004F22A6" w:rsidRDefault="00DC5D89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  <w:r w:rsidRPr="004F22A6">
        <w:rPr>
          <w:rFonts w:ascii="Verdana" w:hAnsi="Verdana"/>
          <w:b/>
          <w:sz w:val="28"/>
          <w:szCs w:val="28"/>
        </w:rPr>
        <w:t>Skema for tabt arbejdsfortjeneste i forbindelse med tjenestefrihed</w:t>
      </w:r>
    </w:p>
    <w:p w14:paraId="72D4F299" w14:textId="77777777" w:rsidR="00DC5D89" w:rsidRPr="004F22A6" w:rsidRDefault="00DC5D89" w:rsidP="00DC5D89">
      <w:pPr>
        <w:pStyle w:val="Sidehoved"/>
        <w:ind w:left="-284"/>
        <w:jc w:val="center"/>
        <w:rPr>
          <w:rFonts w:ascii="Verdana" w:hAnsi="Verdana"/>
        </w:rPr>
      </w:pPr>
      <w:r w:rsidRPr="004F22A6">
        <w:rPr>
          <w:rFonts w:ascii="Verdana" w:hAnsi="Verdana"/>
        </w:rPr>
        <w:t>(Kun til internt brug i Uddannelsesforbundet)</w:t>
      </w:r>
    </w:p>
    <w:p w14:paraId="6E6BD888" w14:textId="77777777" w:rsidR="00DC5D89" w:rsidRDefault="00DC5D89" w:rsidP="004F22A6">
      <w:pPr>
        <w:rPr>
          <w:rFonts w:ascii="Verdana" w:hAnsi="Verdana"/>
          <w:b/>
          <w:sz w:val="20"/>
          <w:szCs w:val="20"/>
        </w:rPr>
      </w:pPr>
    </w:p>
    <w:p w14:paraId="3A5ECA79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 xml:space="preserve">Af hensyn til Uddannelsesforbundets evt. refusion til </w:t>
      </w:r>
      <w:r w:rsidR="003716D3">
        <w:rPr>
          <w:rFonts w:ascii="Verdana" w:hAnsi="Verdana"/>
          <w:b/>
          <w:spacing w:val="-3"/>
          <w:sz w:val="20"/>
          <w:szCs w:val="20"/>
        </w:rPr>
        <w:t>private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arbejdsgiver</w:t>
      </w:r>
      <w:r w:rsidR="003716D3">
        <w:rPr>
          <w:rFonts w:ascii="Verdana" w:hAnsi="Verdana"/>
          <w:b/>
          <w:spacing w:val="-3"/>
          <w:sz w:val="20"/>
          <w:szCs w:val="20"/>
        </w:rPr>
        <w:t>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af udgifter til løn under tillidsrepræsentanters og organisationsvalgtes tjenestefrihed i forbindelse med TR-kurser, møder mv. bedes følgende skema udfyldt:</w:t>
      </w:r>
    </w:p>
    <w:p w14:paraId="618A618A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14CCE651" w14:textId="1085BC91" w:rsidR="004F22A6" w:rsidRPr="00917F2D" w:rsidRDefault="003716D3" w:rsidP="004F22A6">
      <w:pPr>
        <w:rPr>
          <w:rFonts w:ascii="Verdana" w:hAnsi="Verdana"/>
          <w:b/>
          <w:spacing w:val="-3"/>
          <w:sz w:val="20"/>
          <w:szCs w:val="20"/>
          <w:u w:val="single"/>
        </w:rPr>
      </w:pPr>
      <w:r>
        <w:rPr>
          <w:rFonts w:ascii="Verdana" w:hAnsi="Verdana"/>
          <w:spacing w:val="-3"/>
          <w:sz w:val="20"/>
          <w:szCs w:val="20"/>
        </w:rPr>
        <w:t xml:space="preserve">Arrangement:    </w:t>
      </w:r>
      <w:r w:rsidR="004F22A6" w:rsidRPr="004F22A6">
        <w:rPr>
          <w:rFonts w:ascii="Verdana" w:hAnsi="Verdana"/>
          <w:spacing w:val="-3"/>
          <w:sz w:val="20"/>
          <w:szCs w:val="20"/>
        </w:rPr>
        <w:t xml:space="preserve"> </w:t>
      </w:r>
      <w:proofErr w:type="gramStart"/>
      <w:r w:rsidR="00917F2D" w:rsidRPr="00917F2D">
        <w:rPr>
          <w:rFonts w:ascii="Verdana" w:hAnsi="Verdana"/>
          <w:b/>
          <w:spacing w:val="-3"/>
          <w:sz w:val="20"/>
          <w:szCs w:val="20"/>
          <w:u w:val="single"/>
        </w:rPr>
        <w:t>TR velkomst</w:t>
      </w:r>
      <w:proofErr w:type="gramEnd"/>
      <w:r w:rsidR="00917F2D" w:rsidRPr="00917F2D">
        <w:rPr>
          <w:rFonts w:ascii="Verdana" w:hAnsi="Verdana"/>
          <w:b/>
          <w:spacing w:val="-3"/>
          <w:sz w:val="20"/>
          <w:szCs w:val="20"/>
          <w:u w:val="single"/>
        </w:rPr>
        <w:t xml:space="preserve"> kl. 9-12                                  </w:t>
      </w:r>
      <w:r w:rsidR="00917F2D">
        <w:rPr>
          <w:rFonts w:ascii="Verdana" w:hAnsi="Verdana"/>
          <w:b/>
          <w:spacing w:val="-3"/>
          <w:sz w:val="20"/>
          <w:szCs w:val="20"/>
          <w:u w:val="single"/>
        </w:rPr>
        <w:t xml:space="preserve">               </w:t>
      </w:r>
      <w:r w:rsidR="004F22A6" w:rsidRPr="00917F2D">
        <w:rPr>
          <w:rFonts w:ascii="Verdana" w:hAnsi="Verdana"/>
          <w:b/>
          <w:spacing w:val="-3"/>
          <w:sz w:val="20"/>
          <w:szCs w:val="20"/>
          <w:u w:val="single"/>
        </w:rPr>
        <w:t>Dato:</w:t>
      </w:r>
      <w:r w:rsidRPr="00917F2D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917F2D" w:rsidRPr="00917F2D">
        <w:rPr>
          <w:rFonts w:ascii="Verdana" w:hAnsi="Verdana"/>
          <w:b/>
          <w:spacing w:val="-3"/>
          <w:sz w:val="20"/>
          <w:szCs w:val="20"/>
          <w:u w:val="single"/>
        </w:rPr>
        <w:t>23. januar 2024</w:t>
      </w:r>
    </w:p>
    <w:p w14:paraId="28BC5B96" w14:textId="77777777" w:rsidR="00917F2D" w:rsidRPr="003716D3" w:rsidRDefault="00917F2D" w:rsidP="004F22A6">
      <w:pPr>
        <w:rPr>
          <w:rFonts w:ascii="Verdana" w:hAnsi="Verdana"/>
          <w:b/>
          <w:spacing w:val="-3"/>
          <w:sz w:val="20"/>
          <w:szCs w:val="20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842"/>
        <w:gridCol w:w="699"/>
        <w:gridCol w:w="1004"/>
        <w:gridCol w:w="496"/>
        <w:gridCol w:w="355"/>
        <w:gridCol w:w="2410"/>
        <w:gridCol w:w="2976"/>
      </w:tblGrid>
      <w:tr w:rsidR="004F22A6" w:rsidRPr="004F22A6" w14:paraId="78F206B1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C7C95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B341AB9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484B995F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7AC2F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39578E3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742C810D" w14:textId="77777777" w:rsidTr="00F504C1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7A39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25A7AD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42683E8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649F4F45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EB0EACC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010A73BC" w14:textId="77777777" w:rsidTr="00F504C1">
        <w:trPr>
          <w:gridAfter w:val="1"/>
          <w:wAfter w:w="2976" w:type="dxa"/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FD3F8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  <w:p w14:paraId="7953C1DC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D40FCED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133C811" w14:textId="77777777" w:rsidR="00AF3D1E" w:rsidRPr="004F22A6" w:rsidRDefault="00F504C1" w:rsidP="000B0A0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Mobil: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A8F2851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52BDD6FB" w14:textId="77777777" w:rsidTr="00AF3D1E">
        <w:trPr>
          <w:gridAfter w:val="4"/>
          <w:wAfter w:w="6237" w:type="dxa"/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6B1A4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</w:p>
          <w:p w14:paraId="60D998D9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Pension %</w:t>
            </w:r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6C9B1FC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50640304" w14:textId="77777777" w:rsidTr="000B0A0A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ED2B22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09C89EC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323FF3E9" w14:textId="77777777" w:rsidTr="00F504C1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499F4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nr</w:t>
            </w:r>
            <w:r>
              <w:rPr>
                <w:rFonts w:ascii="Verdana" w:hAnsi="Verdana"/>
                <w:sz w:val="20"/>
                <w:szCs w:val="20"/>
              </w:rPr>
              <w:t>.: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222F5E4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58D959DA" w14:textId="77777777" w:rsidTr="00B1199F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D0171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8AD370D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825AFE2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527A2670" w14:textId="77777777" w:rsidTr="00243460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58D7A3" w14:textId="77777777" w:rsidR="00AF3D1E" w:rsidRPr="004F22A6" w:rsidRDefault="00AF3D1E" w:rsidP="0024346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556114" w14:textId="77777777" w:rsidR="00AF3D1E" w:rsidRPr="004F22A6" w:rsidRDefault="00AF3D1E" w:rsidP="00F504C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504C1" w:rsidRPr="004F22A6" w14:paraId="271D033D" w14:textId="77777777" w:rsidTr="00F504C1">
        <w:trPr>
          <w:cantSplit/>
          <w:trHeight w:val="482"/>
        </w:trPr>
        <w:tc>
          <w:tcPr>
            <w:tcW w:w="970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217F4A" w14:textId="77777777" w:rsidR="00F504C1" w:rsidRPr="004F22A6" w:rsidRDefault="00F504C1" w:rsidP="00F504C1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243460" w:rsidRPr="004F22A6" w14:paraId="12BC9E2F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120E55" w14:textId="77777777" w:rsidR="00243460" w:rsidRPr="00243460" w:rsidRDefault="00243460" w:rsidP="00243460">
            <w:pPr>
              <w:pStyle w:val="Sidehoved"/>
              <w:rPr>
                <w:rFonts w:ascii="Verdana" w:hAnsi="Verdana"/>
                <w:i/>
                <w:sz w:val="20"/>
                <w:szCs w:val="20"/>
              </w:rPr>
            </w:pPr>
            <w:r w:rsidRPr="00243460">
              <w:rPr>
                <w:rFonts w:ascii="Verdana" w:hAnsi="Verdana"/>
                <w:i/>
                <w:sz w:val="20"/>
                <w:szCs w:val="20"/>
              </w:rPr>
              <w:t>Uddannelsesforbundet refunderer beløbet til arbejdsgiveren efter at have modtaget faktura fra denne.</w:t>
            </w:r>
          </w:p>
        </w:tc>
      </w:tr>
      <w:tr w:rsidR="00243460" w:rsidRPr="004F22A6" w14:paraId="3B67C28E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0D399A" w14:textId="77777777" w:rsidR="00243460" w:rsidRPr="004F22A6" w:rsidRDefault="00243460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139F5FAF" w14:textId="77777777" w:rsidTr="00243460">
        <w:trPr>
          <w:cantSplit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9F93DC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2F82356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4704781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273C840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62C6A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9729BA6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CCA1189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F0F93A0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4D1C5E3C" w14:textId="77777777" w:rsidTr="000B0A0A">
        <w:trPr>
          <w:cantSplit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26681B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074C21B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A4747AD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B955E5C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  <w:r w:rsidRPr="00D032ED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D032ED">
              <w:rPr>
                <w:rFonts w:ascii="Verdana" w:hAnsi="Verdana"/>
                <w:sz w:val="20"/>
                <w:szCs w:val="20"/>
              </w:rPr>
              <w:t>indsendes til Uddannelsesforbundet sammen med det almindelige afregningsbilag.</w:t>
            </w:r>
          </w:p>
          <w:p w14:paraId="5C51D732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AB98908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NB</w:t>
            </w:r>
            <w:r w:rsidR="00D032ED" w:rsidRPr="00D032ED">
              <w:rPr>
                <w:rFonts w:ascii="Verdana" w:hAnsi="Verdana"/>
                <w:b/>
                <w:sz w:val="20"/>
                <w:szCs w:val="20"/>
              </w:rPr>
              <w:t>!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 Aktuel lønseddel skal vedlægges.</w:t>
            </w:r>
          </w:p>
          <w:p w14:paraId="4ACAD903" w14:textId="77777777" w:rsidR="00D032ED" w:rsidRPr="00D032ED" w:rsidRDefault="00D032ED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2F43183" w14:textId="77777777" w:rsidR="00D032ED" w:rsidRPr="00D032ED" w:rsidRDefault="00D032ED" w:rsidP="00D032ED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1 dags tjenestefrihed godtgøres med 7.4 timer.</w:t>
            </w:r>
          </w:p>
        </w:tc>
      </w:tr>
    </w:tbl>
    <w:p w14:paraId="5457EFFF" w14:textId="77777777" w:rsidR="00243460" w:rsidRDefault="00243460" w:rsidP="007B6DD5">
      <w:pPr>
        <w:spacing w:after="200" w:line="276" w:lineRule="auto"/>
        <w:rPr>
          <w:rFonts w:ascii="Verdana" w:hAnsi="Verdana"/>
          <w:sz w:val="22"/>
          <w:szCs w:val="22"/>
        </w:rPr>
      </w:pPr>
    </w:p>
    <w:sectPr w:rsidR="00243460" w:rsidSect="00917F2D">
      <w:headerReference w:type="default" r:id="rId7"/>
      <w:headerReference w:type="first" r:id="rId8"/>
      <w:pgSz w:w="11906" w:h="16838"/>
      <w:pgMar w:top="1818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DA10E" w14:textId="77777777" w:rsidR="00917F2D" w:rsidRDefault="00917F2D" w:rsidP="004F22A6">
      <w:r>
        <w:separator/>
      </w:r>
    </w:p>
  </w:endnote>
  <w:endnote w:type="continuationSeparator" w:id="0">
    <w:p w14:paraId="500270BB" w14:textId="77777777" w:rsidR="00917F2D" w:rsidRDefault="00917F2D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9C0C2" w14:textId="77777777" w:rsidR="00917F2D" w:rsidRDefault="00917F2D" w:rsidP="004F22A6">
      <w:r>
        <w:separator/>
      </w:r>
    </w:p>
  </w:footnote>
  <w:footnote w:type="continuationSeparator" w:id="0">
    <w:p w14:paraId="7ABDD89D" w14:textId="77777777" w:rsidR="00917F2D" w:rsidRDefault="00917F2D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5A472" w14:textId="77777777" w:rsidR="004F22A6" w:rsidRDefault="004F22A6" w:rsidP="004F22A6">
    <w:pPr>
      <w:pStyle w:val="Sidehoved"/>
    </w:pPr>
  </w:p>
  <w:p w14:paraId="6E427F0E" w14:textId="77777777" w:rsidR="004F22A6" w:rsidRDefault="004F22A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C6E2F" w14:textId="77777777" w:rsidR="004F22A6" w:rsidRPr="00DC5D89" w:rsidRDefault="00C0536E" w:rsidP="00DC5D89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BB31E7" wp14:editId="18762FA1">
          <wp:simplePos x="0" y="0"/>
          <wp:positionH relativeFrom="margin">
            <wp:align>left</wp:align>
          </wp:positionH>
          <wp:positionV relativeFrom="paragraph">
            <wp:posOffset>56515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23035967">
    <w:abstractNumId w:val="1"/>
    <w:lvlOverride w:ilvl="0">
      <w:startOverride w:val="1"/>
    </w:lvlOverride>
  </w:num>
  <w:num w:numId="2" w16cid:durableId="189766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F2D"/>
    <w:rsid w:val="00007E7B"/>
    <w:rsid w:val="000302E2"/>
    <w:rsid w:val="00036A18"/>
    <w:rsid w:val="00036E4B"/>
    <w:rsid w:val="00044E7A"/>
    <w:rsid w:val="00075C13"/>
    <w:rsid w:val="000954DF"/>
    <w:rsid w:val="000B0A0A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2345B3"/>
    <w:rsid w:val="00243460"/>
    <w:rsid w:val="002457E4"/>
    <w:rsid w:val="00247472"/>
    <w:rsid w:val="002512A8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6D3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6631C"/>
    <w:rsid w:val="006862D0"/>
    <w:rsid w:val="006A0BDA"/>
    <w:rsid w:val="006D2788"/>
    <w:rsid w:val="006F701B"/>
    <w:rsid w:val="00723365"/>
    <w:rsid w:val="00733622"/>
    <w:rsid w:val="0074268F"/>
    <w:rsid w:val="007517F1"/>
    <w:rsid w:val="00782B65"/>
    <w:rsid w:val="00790D3A"/>
    <w:rsid w:val="007A28BB"/>
    <w:rsid w:val="007A54D6"/>
    <w:rsid w:val="007B6DD5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17F2D"/>
    <w:rsid w:val="00923D2D"/>
    <w:rsid w:val="0094584A"/>
    <w:rsid w:val="00961263"/>
    <w:rsid w:val="009812D1"/>
    <w:rsid w:val="009B3C6C"/>
    <w:rsid w:val="009B6142"/>
    <w:rsid w:val="009C471C"/>
    <w:rsid w:val="009E1D01"/>
    <w:rsid w:val="009E33E5"/>
    <w:rsid w:val="00A44503"/>
    <w:rsid w:val="00A45E9C"/>
    <w:rsid w:val="00A50446"/>
    <w:rsid w:val="00A61FF3"/>
    <w:rsid w:val="00A7305D"/>
    <w:rsid w:val="00A97DC1"/>
    <w:rsid w:val="00AF3D1E"/>
    <w:rsid w:val="00B1199F"/>
    <w:rsid w:val="00B26584"/>
    <w:rsid w:val="00B266C3"/>
    <w:rsid w:val="00B474B0"/>
    <w:rsid w:val="00B47BB0"/>
    <w:rsid w:val="00B86A4D"/>
    <w:rsid w:val="00BD61CB"/>
    <w:rsid w:val="00BE3D29"/>
    <w:rsid w:val="00C0536E"/>
    <w:rsid w:val="00C36282"/>
    <w:rsid w:val="00C61C21"/>
    <w:rsid w:val="00C62862"/>
    <w:rsid w:val="00C85A1E"/>
    <w:rsid w:val="00CC418B"/>
    <w:rsid w:val="00D032ED"/>
    <w:rsid w:val="00D05F4F"/>
    <w:rsid w:val="00D5261E"/>
    <w:rsid w:val="00D8087A"/>
    <w:rsid w:val="00D862C5"/>
    <w:rsid w:val="00D95115"/>
    <w:rsid w:val="00DA703B"/>
    <w:rsid w:val="00DB25D7"/>
    <w:rsid w:val="00DC5D89"/>
    <w:rsid w:val="00DE3356"/>
    <w:rsid w:val="00DF04D7"/>
    <w:rsid w:val="00DF66C3"/>
    <w:rsid w:val="00E0029A"/>
    <w:rsid w:val="00E04226"/>
    <w:rsid w:val="00E15E43"/>
    <w:rsid w:val="00E44C3C"/>
    <w:rsid w:val="00E63982"/>
    <w:rsid w:val="00E64BE9"/>
    <w:rsid w:val="00E835D2"/>
    <w:rsid w:val="00E860DB"/>
    <w:rsid w:val="00E86CC1"/>
    <w:rsid w:val="00E876F9"/>
    <w:rsid w:val="00E97E57"/>
    <w:rsid w:val="00ED7A3E"/>
    <w:rsid w:val="00EF2681"/>
    <w:rsid w:val="00EF7C3F"/>
    <w:rsid w:val="00F014DD"/>
    <w:rsid w:val="00F21156"/>
    <w:rsid w:val="00F504C1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11E06"/>
  <w15:docId w15:val="{63FD8948-A3C3-495D-A914-CFAB0FB5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C5D8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C5D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PRIVA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PRIVAT_rev maj2023</Template>
  <TotalTime>2</TotalTime>
  <Pages>1</Pages>
  <Words>126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Plum Pedersen</dc:creator>
  <cp:lastModifiedBy>Louise Plum Pedersen</cp:lastModifiedBy>
  <cp:revision>1</cp:revision>
  <cp:lastPrinted>2017-02-08T09:32:00Z</cp:lastPrinted>
  <dcterms:created xsi:type="dcterms:W3CDTF">2024-01-22T09:47:00Z</dcterms:created>
  <dcterms:modified xsi:type="dcterms:W3CDTF">2024-01-22T09:49:00Z</dcterms:modified>
</cp:coreProperties>
</file>